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9D3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575FC8E" w14:textId="77777777" w:rsidR="00F90453" w:rsidRDefault="00A953D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23EE4D9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66A88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8AD" w14:textId="77777777" w:rsidR="00222867" w:rsidRPr="00D635C4" w:rsidRDefault="00832696" w:rsidP="00832696">
            <w:pPr>
              <w:rPr>
                <w:rtl/>
              </w:rPr>
            </w:pPr>
            <w:r>
              <w:rPr>
                <w:rFonts w:hint="cs"/>
                <w:rtl/>
              </w:rPr>
              <w:t>בריאות</w:t>
            </w:r>
          </w:p>
        </w:tc>
      </w:tr>
      <w:tr w:rsidR="007548B0" w14:paraId="20E59200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22698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10B4" w14:textId="77777777" w:rsidR="00222867" w:rsidRPr="00D635C4" w:rsidRDefault="00832696" w:rsidP="00832696">
            <w:pPr>
              <w:bidi w:val="0"/>
              <w:jc w:val="right"/>
            </w:pPr>
            <w:r>
              <w:rPr>
                <w:rFonts w:hint="cs"/>
                <w:rtl/>
              </w:rPr>
              <w:t>מחשוב</w:t>
            </w:r>
          </w:p>
        </w:tc>
      </w:tr>
      <w:tr w:rsidR="007548B0" w14:paraId="3940751E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21EBDDA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2259" w14:textId="57B84710" w:rsidR="00222867" w:rsidRDefault="007974E4" w:rsidP="00DE68A0">
            <w:r>
              <w:rPr>
                <w:rFonts w:hint="cs"/>
                <w:rtl/>
              </w:rPr>
              <w:t>22.7.202</w:t>
            </w:r>
            <w:r w:rsidR="00597EE3">
              <w:rPr>
                <w:rFonts w:hint="cs"/>
                <w:rtl/>
              </w:rPr>
              <w:t>5</w:t>
            </w:r>
          </w:p>
        </w:tc>
      </w:tr>
    </w:tbl>
    <w:p w14:paraId="78D9CFFE" w14:textId="77777777" w:rsidR="00332AFB" w:rsidRDefault="00A953DC" w:rsidP="00222867">
      <w:pPr>
        <w:rPr>
          <w:rtl/>
        </w:rPr>
      </w:pPr>
    </w:p>
    <w:p w14:paraId="570D4A25" w14:textId="77777777" w:rsidR="00222867" w:rsidRDefault="00A953DC" w:rsidP="00222867">
      <w:pPr>
        <w:rPr>
          <w:rtl/>
        </w:rPr>
      </w:pPr>
    </w:p>
    <w:p w14:paraId="33E2457C" w14:textId="77777777" w:rsidR="00222867" w:rsidRDefault="00A953DC" w:rsidP="00222867">
      <w:pPr>
        <w:rPr>
          <w:rtl/>
        </w:rPr>
      </w:pPr>
    </w:p>
    <w:p w14:paraId="0A9069EF" w14:textId="77777777" w:rsidR="00222867" w:rsidRDefault="00A953DC" w:rsidP="00222867">
      <w:pPr>
        <w:rPr>
          <w:rtl/>
        </w:rPr>
      </w:pPr>
    </w:p>
    <w:p w14:paraId="613CBF07" w14:textId="77777777" w:rsidR="00222867" w:rsidRDefault="00A953DC" w:rsidP="00222867">
      <w:pPr>
        <w:rPr>
          <w:rtl/>
        </w:rPr>
      </w:pPr>
    </w:p>
    <w:p w14:paraId="72795B23" w14:textId="77777777" w:rsidR="00222867" w:rsidRDefault="00A953DC" w:rsidP="00222867">
      <w:pPr>
        <w:rPr>
          <w:rtl/>
        </w:rPr>
      </w:pPr>
    </w:p>
    <w:p w14:paraId="34AA47A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38A8CFC" w14:textId="77777777" w:rsidR="00222867" w:rsidRDefault="00A953D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54F5A70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004D720D" w14:textId="77777777" w:rsidR="00222867" w:rsidRPr="00AF57E9" w:rsidRDefault="00A953D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60E6EAB" w14:textId="77777777" w:rsidTr="008326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1D1DD6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5C32020" w14:textId="77777777" w:rsidTr="008326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267" w14:textId="77777777" w:rsidR="00832696" w:rsidRPr="00CF79D4" w:rsidRDefault="00832696" w:rsidP="00984EA7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CF79D4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איסוף </w:t>
            </w:r>
            <w:r w:rsidRPr="00CF79D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מידע באשר לפרסום של משקאות אלכוהול</w:t>
            </w:r>
            <w:r w:rsidR="00984EA7" w:rsidRPr="00CF79D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, סיגריות וטבק</w:t>
            </w:r>
            <w:r w:rsidRPr="00CF79D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 במדיה.</w:t>
            </w:r>
          </w:p>
          <w:p w14:paraId="31D850AC" w14:textId="77777777" w:rsidR="00832696" w:rsidRPr="00CF79D4" w:rsidRDefault="00832696" w:rsidP="00832696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  <w:p w14:paraId="529B9580" w14:textId="72E0333A" w:rsidR="00E81246" w:rsidRPr="00AB13D3" w:rsidRDefault="00AB13D3" w:rsidP="00AB13D3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א. החברה החיצונית פיתחה מערכת העברת נתונים 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</w:rPr>
              <w:t>API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 המייצרת קבצים המסכמים נתוני פרסום ממומן מקטגוריית "סיגריות טבק" ו "אלכוהול" מהמגזר הכללי, רוסי, ערבי ומהמגזר הדתי\חרדי, כאשר היחידה תבצע את הבקרה והמעקב באשר לעמידת הפרסומות בדרישות החוק.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br/>
              <w:t xml:space="preserve">ב. בנוסף לשנים קודמות, יש צורך בשירות מעקב מידע תקשורתי - ניטור ומשלוח מידע לא ממומן, הרלוונטי לאלכוהול ולעישון. 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br/>
              <w:t>המידע יכלול מידע על אלכוהול ועישון, הכולל טבק, מותגי עישון, חברות טבק, מותגי אלכוהול ועוד,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br/>
            </w:r>
            <w:proofErr w:type="spellStart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>וינוטר</w:t>
            </w:r>
            <w:proofErr w:type="spellEnd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 בסוגי המדיה השונים כגון: עיתונות כתובה, אינטרנט, מדיה משודרת (רדיו, </w:t>
            </w:r>
            <w:proofErr w:type="spellStart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>טלויזיה</w:t>
            </w:r>
            <w:proofErr w:type="spellEnd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>), כתבות, אייטמים, שיח ברשתות החברתיות ועוד.</w:t>
            </w:r>
          </w:p>
        </w:tc>
      </w:tr>
    </w:tbl>
    <w:p w14:paraId="19B43030" w14:textId="77777777" w:rsidR="00222867" w:rsidRPr="00AF57E9" w:rsidRDefault="00A953D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0A95CA2" w14:textId="77777777" w:rsidR="00222867" w:rsidRPr="00AF57E9" w:rsidRDefault="009B6B29" w:rsidP="0083269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32696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C53795B" w14:textId="77777777" w:rsidR="00222867" w:rsidRPr="00AF57E9" w:rsidRDefault="00A953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963955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C64F90E" w14:textId="77777777" w:rsidR="00222867" w:rsidRPr="00AF57E9" w:rsidRDefault="00A953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0E910C5" w14:textId="77777777" w:rsidTr="00222867">
        <w:tc>
          <w:tcPr>
            <w:tcW w:w="3085" w:type="dxa"/>
            <w:hideMark/>
          </w:tcPr>
          <w:p w14:paraId="28B36EB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6AC5501" w14:textId="77777777" w:rsidR="00222867" w:rsidRPr="00AF57E9" w:rsidRDefault="00832696" w:rsidP="0083269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1C45C302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B56EDAE" w14:textId="77777777" w:rsidR="00222867" w:rsidRPr="00AF57E9" w:rsidRDefault="00A953D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834FFE6" w14:textId="77777777" w:rsidR="00222867" w:rsidRPr="00AF57E9" w:rsidRDefault="00A953D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3F9C813" w14:textId="77777777" w:rsidTr="00222867">
        <w:tc>
          <w:tcPr>
            <w:tcW w:w="2698" w:type="dxa"/>
            <w:shd w:val="clear" w:color="auto" w:fill="E6E6E6"/>
            <w:hideMark/>
          </w:tcPr>
          <w:p w14:paraId="044A0C73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7CC4EDA" w14:textId="77777777" w:rsidR="00222867" w:rsidRPr="00AC02B8" w:rsidRDefault="006F5D36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יפעת – בקרת פרסום</w:t>
            </w:r>
          </w:p>
        </w:tc>
      </w:tr>
      <w:tr w:rsidR="007548B0" w14:paraId="771BF327" w14:textId="77777777" w:rsidTr="00222867">
        <w:tc>
          <w:tcPr>
            <w:tcW w:w="2698" w:type="dxa"/>
            <w:shd w:val="clear" w:color="auto" w:fill="E6E6E6"/>
            <w:hideMark/>
          </w:tcPr>
          <w:p w14:paraId="007D7AAA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8D7859A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F2D477B" w14:textId="77777777" w:rsidR="006E1C4B" w:rsidRPr="00AC02B8" w:rsidRDefault="006E1C4B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511564502 </w:t>
            </w:r>
          </w:p>
        </w:tc>
      </w:tr>
      <w:tr w:rsidR="007548B0" w14:paraId="1AFC8D79" w14:textId="77777777" w:rsidTr="00222867">
        <w:tc>
          <w:tcPr>
            <w:tcW w:w="2698" w:type="dxa"/>
            <w:shd w:val="clear" w:color="auto" w:fill="E6E6E6"/>
            <w:hideMark/>
          </w:tcPr>
          <w:p w14:paraId="064C0539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D711E78" w14:textId="77777777" w:rsidR="00222867" w:rsidRPr="00AC02B8" w:rsidRDefault="00832696" w:rsidP="008326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</w:rPr>
              <w:t></w:t>
            </w:r>
            <w:r w:rsidR="009B6B29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67AAB55D" w14:textId="77777777" w:rsidR="00222867" w:rsidRPr="00AC02B8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</w:rPr>
              <w:sym w:font="Wingdings" w:char="F072"/>
            </w:r>
            <w:r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689CD86E" w14:textId="77777777" w:rsidTr="00222867">
        <w:tc>
          <w:tcPr>
            <w:tcW w:w="2698" w:type="dxa"/>
            <w:shd w:val="clear" w:color="auto" w:fill="E6E6E6"/>
            <w:hideMark/>
          </w:tcPr>
          <w:p w14:paraId="65CC28E1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64493C58" w14:textId="5EC336EA" w:rsidR="00222867" w:rsidRPr="00AC02B8" w:rsidRDefault="007974E4" w:rsidP="006E1C4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150</w:t>
            </w:r>
            <w:r w:rsidR="004D7DE6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,</w:t>
            </w:r>
            <w:r w:rsidR="006E1C4B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0</w:t>
            </w:r>
            <w:r w:rsidR="004D7DE6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00</w:t>
            </w:r>
            <w:r w:rsidR="004D7DE6" w:rsidRPr="00AC02B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="004D7DE6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₪ לפני  מע"מ</w:t>
            </w:r>
          </w:p>
        </w:tc>
      </w:tr>
      <w:tr w:rsidR="007548B0" w14:paraId="495317BD" w14:textId="77777777" w:rsidTr="004D7DE6">
        <w:tc>
          <w:tcPr>
            <w:tcW w:w="2698" w:type="dxa"/>
            <w:shd w:val="clear" w:color="auto" w:fill="E6E6E6"/>
            <w:hideMark/>
          </w:tcPr>
          <w:p w14:paraId="6427D358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66E3B993" w14:textId="0F1C8D9A" w:rsidR="00222867" w:rsidRPr="00AC02B8" w:rsidRDefault="00A953DC" w:rsidP="003C4C15">
            <w:pP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01/09</w:t>
            </w:r>
            <w:r w:rsidR="00AC02B8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/2025</w:t>
            </w:r>
            <w:r w:rsidR="00C95A29" w:rsidRPr="00AC02B8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עד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31</w:t>
            </w:r>
            <w:r w:rsidR="00AC02B8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/8/2026</w:t>
            </w:r>
          </w:p>
        </w:tc>
      </w:tr>
    </w:tbl>
    <w:p w14:paraId="13C2979D" w14:textId="77777777" w:rsidR="00222867" w:rsidRPr="00AF57E9" w:rsidRDefault="00A953DC" w:rsidP="00222867">
      <w:pPr>
        <w:rPr>
          <w:rFonts w:asciiTheme="minorBidi" w:hAnsiTheme="minorBidi" w:cstheme="minorBidi" w:hint="cs"/>
          <w:bCs/>
          <w:sz w:val="21"/>
          <w:szCs w:val="21"/>
          <w:rtl/>
          <w:lang w:eastAsia="he-IL"/>
        </w:rPr>
      </w:pPr>
    </w:p>
    <w:p w14:paraId="2B3F0F5E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D3D5ED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66D3CB2" w14:textId="77777777" w:rsidR="00222867" w:rsidRPr="00AF57E9" w:rsidRDefault="00A953D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7BE4E88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AD7976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BD7A4F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AE0055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F3AFA89" w14:textId="77777777" w:rsidR="00222867" w:rsidRPr="00AF57E9" w:rsidRDefault="00A953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925196F" w14:textId="77777777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1842" w14:textId="77777777" w:rsidR="006E1C4B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 "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יפעת </w:t>
            </w:r>
            <w:r w:rsidR="006F5D3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  <w:r w:rsidR="006F5D36" w:rsidRPr="006E1C4B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 </w:t>
            </w:r>
            <w:r w:rsidRPr="006E1C4B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"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ניסיון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במתן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פתרונות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 המידע לעסקים,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ליחידות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ארגונים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המתמודדים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אתגרים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הנובעים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מהצורך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לחקור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אודות פרסום 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במדיות השונות (טלוויזיה, אינטרנט, עיתונות ורדיו)</w:t>
            </w:r>
          </w:p>
          <w:p w14:paraId="6C71888C" w14:textId="77777777" w:rsidR="004D7DE6" w:rsidRPr="000B1709" w:rsidRDefault="004D7DE6" w:rsidP="006E1C4B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5A904444" w14:textId="77777777" w:rsidR="004D7DE6" w:rsidRPr="00E81246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מעקב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הפעילות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הפרסומית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הופך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לקשה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ומורכב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בעידן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ערוצי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יפעת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מעדכנת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בתדירות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יומית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באשר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לקמפיינים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החדשים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בערוצי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המדיה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6B97C3A3" w14:textId="77777777" w:rsidR="004D7DE6" w:rsidRPr="00E81246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E81246">
              <w:rPr>
                <w:rFonts w:asciiTheme="minorBidi" w:hAnsiTheme="minorBidi" w:hint="cs"/>
                <w:bCs/>
                <w:sz w:val="21"/>
                <w:szCs w:val="21"/>
                <w:lang w:eastAsia="he-IL"/>
              </w:rPr>
              <w:t>API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הינו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פיתוח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ייחודי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המספק מידע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ענפי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האלכוהול, העישון והטבק אשר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הופיעו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טלוויזיה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אינטרנט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עיתונות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ורדיו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תוך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אבחנה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חדש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וקמפיין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מתמשך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38392360" w14:textId="77777777" w:rsidR="004D7DE6" w:rsidRPr="00E81246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רגע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 כל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לצורך קליטתן במערכת </w:t>
            </w:r>
            <w:r w:rsidR="00984EA7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פנימית -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פיקוח ואכיפה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30EE7BB" w14:textId="77777777" w:rsidR="004D7DE6" w:rsidRPr="00E81246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 w:rsidR="006F5D36"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מעקב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התקשורת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6DDC99D8" w14:textId="77777777" w:rsidR="004D7DE6" w:rsidRPr="00E81246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המעקב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המתנהל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נתונים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בחתכים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כגון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: </w:t>
            </w:r>
            <w:proofErr w:type="spellStart"/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ספוטים</w:t>
            </w:r>
            <w:proofErr w:type="spellEnd"/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זכיינים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ענפים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מפרסמים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מותגים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ועוד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4306D40E" w14:textId="77777777" w:rsidR="00222867" w:rsidRPr="00E81246" w:rsidRDefault="000B1709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 </w:t>
            </w:r>
            <w:r w:rsidRPr="00E81246">
              <w:rPr>
                <w:rFonts w:asciiTheme="minorBidi" w:hAnsiTheme="minorBidi"/>
                <w:bCs/>
                <w:sz w:val="21"/>
                <w:szCs w:val="21"/>
                <w:lang w:eastAsia="he-IL"/>
              </w:rPr>
              <w:t>API</w:t>
            </w:r>
            <w:r w:rsidRPr="00E81246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פרסומים</w:t>
            </w:r>
            <w:r w:rsidR="004D7DE6"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מתממשק עם מערכת פיקוח ואכיפה.</w:t>
            </w:r>
          </w:p>
          <w:p w14:paraId="7801ECBB" w14:textId="77777777" w:rsidR="000B1709" w:rsidRPr="00E81246" w:rsidRDefault="000B1709" w:rsidP="000B1709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7F9A9447" w14:textId="32D6C6EE" w:rsidR="00FD64A5" w:rsidRDefault="000B1709" w:rsidP="00FF61E2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אנו מבקשים </w:t>
            </w:r>
            <w:r w:rsidR="006E1C4B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לצרוך את ה </w:t>
            </w:r>
            <w:r w:rsidR="006E1C4B" w:rsidRPr="00E81246">
              <w:rPr>
                <w:rFonts w:asciiTheme="minorBidi" w:hAnsiTheme="minorBidi" w:hint="cs"/>
                <w:bCs/>
                <w:sz w:val="21"/>
                <w:szCs w:val="21"/>
                <w:lang w:eastAsia="he-IL"/>
              </w:rPr>
              <w:t>API</w:t>
            </w:r>
            <w:r w:rsidR="006E1C4B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שמספקת חברת יפעת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</w:t>
            </w:r>
            <w:r w:rsidRPr="00E81246">
              <w:rPr>
                <w:rFonts w:asciiTheme="minorBidi" w:hAnsiTheme="minorBidi" w:hint="cs"/>
                <w:bCs/>
                <w:sz w:val="21"/>
                <w:szCs w:val="21"/>
                <w:lang w:eastAsia="he-IL"/>
              </w:rPr>
              <w:t>API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מספק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מידע בכול חבילת המגזרים (כללי, רוסי, ערבי ודתי\חרדי) , מעקב אחר פרסומות בענף משקאות חריפים במגזר כללי, דתי/חרדי, רוסי וערבי  בטלוויזיה בעיתונות באינטרנט וברדיו (רשת ב' ורדיו 103</w:t>
            </w:r>
            <w:r w:rsidRPr="00E81246">
              <w:rPr>
                <w:rFonts w:asciiTheme="minorBidi" w:hAnsiTheme="minorBidi"/>
                <w:bCs/>
                <w:sz w:val="21"/>
                <w:szCs w:val="21"/>
                <w:lang w:eastAsia="he-IL"/>
              </w:rPr>
              <w:t>FM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רדיו קל חי, רדיו כל ברמה, רדיו </w:t>
            </w:r>
            <w:proofErr w:type="spellStart"/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אשמס</w:t>
            </w:r>
            <w:proofErr w:type="spellEnd"/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)</w:t>
            </w:r>
          </w:p>
          <w:p w14:paraId="3204C325" w14:textId="77777777" w:rsidR="00FD64A5" w:rsidRDefault="00FD64A5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607DB5D2" w14:textId="0A049C76" w:rsidR="006F5D36" w:rsidRPr="007F3AB2" w:rsidRDefault="00FD64A5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בנוסף, יש צורך בניטור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ומעקב אחרי מידע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לא ממומן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הרלוונטי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לאלכוהול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ולעישון. 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br/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מידע זה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יכלול 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גם מוצרי טבק ועישון,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נרגילה, משקאות אלכוהולים ועוד, ברמת כתבות, אייטמים, שיח ברשתות החברתיות ו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עוד </w:t>
            </w:r>
            <w:r w:rsidR="00AC41EC"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פרסומים שאינם ממומנים אך עלולים להוות פרסומים סמויים.</w:t>
            </w:r>
            <w:r w:rsid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br/>
            </w:r>
          </w:p>
          <w:p w14:paraId="14399D3D" w14:textId="10B66D69" w:rsidR="00FF61E2" w:rsidRPr="00FF61E2" w:rsidRDefault="00FF61E2" w:rsidP="00FF61E2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מכיוון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שיפעת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שמולו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עבדו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פשע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פרמצבטי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בעניין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פרסום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ממומן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אנחנו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מעוניינים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להמשיך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לעבוד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איתו</w:t>
            </w:r>
            <w:proofErr w:type="spellEnd"/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 </w:t>
            </w:r>
          </w:p>
          <w:p w14:paraId="47858AA8" w14:textId="0151DCBE" w:rsidR="00E81246" w:rsidRPr="000B1709" w:rsidRDefault="00FF61E2" w:rsidP="00FF61E2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בוועדה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הוחלט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לצאת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למכרז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פומבי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בתקופת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הביניים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כדי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שאגף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פשע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פרמצבטי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יוכלו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אושר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לצאת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לספק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יחיד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4F4D9F53" w14:textId="77777777" w:rsidR="00222867" w:rsidRPr="00AF57E9" w:rsidRDefault="00A953D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FE6117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839B62F" w14:textId="77777777" w:rsidR="00222867" w:rsidRPr="00AF57E9" w:rsidRDefault="00A953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90F17E6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314787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5B4AAD7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9FC" w14:textId="2F77FAFD" w:rsidR="00222867" w:rsidRPr="00AF57E9" w:rsidRDefault="001070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יעל רודל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D2F2" w14:textId="77777777" w:rsidR="00222867" w:rsidRPr="00AF57E9" w:rsidRDefault="00D91A3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650F" w14:textId="6C46D498" w:rsidR="00222867" w:rsidRPr="00AF57E9" w:rsidRDefault="001070A5" w:rsidP="001070A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070A5">
              <w:rPr>
                <w:rFonts w:asciiTheme="minorBidi" w:hAnsiTheme="minorBidi"/>
                <w:b/>
                <w:noProof/>
                <w:sz w:val="21"/>
                <w:szCs w:val="21"/>
                <w:rtl/>
                <w:lang w:eastAsia="he-IL"/>
              </w:rPr>
              <w:drawing>
                <wp:inline distT="0" distB="0" distL="0" distR="0" wp14:anchorId="7456C7E6" wp14:editId="403FA5FC">
                  <wp:extent cx="1238423" cy="504895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2623560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EC9C5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36C31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E660F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4A8F489" w14:textId="77777777" w:rsidR="00222867" w:rsidRDefault="00A953DC" w:rsidP="00222867">
      <w:pPr>
        <w:rPr>
          <w:rtl/>
        </w:rPr>
      </w:pPr>
    </w:p>
    <w:p w14:paraId="50B9EE01" w14:textId="77777777"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Pr="00AF1E1D">
        <w:rPr>
          <w:rFonts w:ascii="Arial" w:hAnsi="Arial"/>
          <w:b/>
          <w:sz w:val="22"/>
          <w:szCs w:val="22"/>
          <w:rtl/>
        </w:rPr>
        <w:t>4.7.4.3.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תכ"מ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7.8.2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14:paraId="07EC8C16" w14:textId="77777777"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C708F0" w:rsidRPr="0053500C" w14:paraId="0BE562E7" w14:textId="77777777" w:rsidTr="004E6F9E">
        <w:tc>
          <w:tcPr>
            <w:tcW w:w="2698" w:type="dxa"/>
            <w:tcBorders>
              <w:bottom w:val="single" w:sz="4" w:space="0" w:color="auto"/>
            </w:tcBorders>
          </w:tcPr>
          <w:p w14:paraId="18C6D4CD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EDE87C7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5A0BA5D3" w14:textId="77777777" w:rsidR="00C708F0" w:rsidRPr="0053500C" w:rsidRDefault="00C708F0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  <w:tr w:rsidR="00C708F0" w:rsidRPr="0053500C" w14:paraId="1B89F7F7" w14:textId="77777777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7A0FE3D3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4EA4006D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04B1294C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16FA90C8" w14:textId="77777777" w:rsidR="00C708F0" w:rsidRPr="00817FBA" w:rsidRDefault="00C708F0" w:rsidP="00222867"/>
    <w:sectPr w:rsidR="00C708F0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F443" w14:textId="77777777" w:rsidR="00AC0103" w:rsidRDefault="00AC0103">
      <w:r>
        <w:separator/>
      </w:r>
    </w:p>
  </w:endnote>
  <w:endnote w:type="continuationSeparator" w:id="0">
    <w:p w14:paraId="02DB2D14" w14:textId="77777777" w:rsidR="00AC0103" w:rsidRDefault="00AC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D4E40E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EDB6B8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2B978F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062112A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C4C15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C4C15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D396115" w14:textId="77777777" w:rsidR="00354861" w:rsidRPr="0098529F" w:rsidRDefault="00A953D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179FCBC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E1C31A3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A906B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17385C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E0015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6579C21E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859907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F07489E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0B18E83F" w14:textId="77777777" w:rsidR="00E678BB" w:rsidRPr="00354861" w:rsidRDefault="00A953D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B22BF" w14:textId="77777777" w:rsidR="00AC0103" w:rsidRDefault="00AC0103">
      <w:r>
        <w:separator/>
      </w:r>
    </w:p>
  </w:footnote>
  <w:footnote w:type="continuationSeparator" w:id="0">
    <w:p w14:paraId="4DA761BB" w14:textId="77777777" w:rsidR="00AC0103" w:rsidRDefault="00AC0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9D3DC8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8FD8D7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2289473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168F527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FC06F07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2A1EB7D" wp14:editId="08D3D8FB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47031AA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F2E2397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8185A14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944A5C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998AE7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93BDC8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2919351" w14:textId="77777777" w:rsidR="009220EC" w:rsidRPr="00D84715" w:rsidRDefault="00A953D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5CD3C1B" w14:textId="77777777" w:rsidR="009220EC" w:rsidRDefault="00A953D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879BB2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66CDBD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3673DF1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88894DE" w14:textId="77777777" w:rsidR="003D6D13" w:rsidRPr="00D84715" w:rsidRDefault="00A953D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AC3D080" w14:textId="77777777" w:rsidR="003D6D13" w:rsidRPr="00D84715" w:rsidRDefault="00A953D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522C61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176468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69DCBDD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6436CF9" w14:textId="77777777" w:rsidR="009220EC" w:rsidRPr="00D84715" w:rsidRDefault="00A953D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3B85597" w14:textId="77777777" w:rsidR="009220EC" w:rsidRPr="00D84715" w:rsidRDefault="00A953D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1B8401F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480BCED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63F1DB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46CCB7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CC6313A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A5B633A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EFA63E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6D8CD0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E633BCA" w14:textId="77777777" w:rsidR="00E678BB" w:rsidRPr="00D84715" w:rsidRDefault="00A953D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826E2"/>
    <w:rsid w:val="000B1709"/>
    <w:rsid w:val="00106B6A"/>
    <w:rsid w:val="001070A5"/>
    <w:rsid w:val="002C79ED"/>
    <w:rsid w:val="00336CDD"/>
    <w:rsid w:val="003C4C15"/>
    <w:rsid w:val="00467D47"/>
    <w:rsid w:val="004D7DE6"/>
    <w:rsid w:val="00597EE3"/>
    <w:rsid w:val="006E1C4B"/>
    <w:rsid w:val="006F5D36"/>
    <w:rsid w:val="007548B0"/>
    <w:rsid w:val="007644CD"/>
    <w:rsid w:val="007974E4"/>
    <w:rsid w:val="007E41CC"/>
    <w:rsid w:val="007F3AB2"/>
    <w:rsid w:val="00832696"/>
    <w:rsid w:val="00984EA7"/>
    <w:rsid w:val="009B6B29"/>
    <w:rsid w:val="009F7FB7"/>
    <w:rsid w:val="00A463CE"/>
    <w:rsid w:val="00A953DC"/>
    <w:rsid w:val="00AB13D3"/>
    <w:rsid w:val="00AC0103"/>
    <w:rsid w:val="00AC02B8"/>
    <w:rsid w:val="00AC41EC"/>
    <w:rsid w:val="00B11717"/>
    <w:rsid w:val="00C708F0"/>
    <w:rsid w:val="00C95A29"/>
    <w:rsid w:val="00CF0492"/>
    <w:rsid w:val="00CF79D4"/>
    <w:rsid w:val="00D41CFB"/>
    <w:rsid w:val="00D91A37"/>
    <w:rsid w:val="00E15901"/>
    <w:rsid w:val="00E51B7F"/>
    <w:rsid w:val="00E81246"/>
    <w:rsid w:val="00F979D9"/>
    <w:rsid w:val="00FD64A5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402EB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0FD1A-410C-4823-8512-8178FFCB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2907</TotalTime>
  <Pages>3</Pages>
  <Words>628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יעל רודל</cp:lastModifiedBy>
  <cp:revision>23</cp:revision>
  <dcterms:created xsi:type="dcterms:W3CDTF">2023-10-15T10:51:00Z</dcterms:created>
  <dcterms:modified xsi:type="dcterms:W3CDTF">2025-07-23T05:11:00Z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